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1AA44C" w14:textId="77777777" w:rsidR="004B2CBD" w:rsidRDefault="00ED6898">
      <w:pPr>
        <w:jc w:val="center"/>
        <w:rPr>
          <w:sz w:val="22"/>
          <w:szCs w:val="22"/>
          <w:u w:val="single"/>
        </w:rPr>
      </w:pPr>
      <w:bookmarkStart w:id="0" w:name="_heading=h.gjdgxs" w:colFirst="0" w:colLast="0"/>
      <w:bookmarkEnd w:id="0"/>
      <w:r>
        <w:rPr>
          <w:sz w:val="22"/>
          <w:szCs w:val="22"/>
          <w:u w:val="single"/>
        </w:rPr>
        <w:t>Asociace TOM ČR, TOM 4312 Třicítka a Dvojka</w:t>
      </w:r>
    </w:p>
    <w:p w14:paraId="7A1DEA52" w14:textId="77777777" w:rsidR="00ED6898" w:rsidRDefault="00ED6898" w:rsidP="00ED689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980"/>
        </w:tabs>
        <w:spacing w:before="240"/>
        <w:jc w:val="center"/>
        <w:rPr>
          <w:rFonts w:ascii="Trebuchet MS" w:eastAsia="Trebuchet MS" w:hAnsi="Trebuchet MS" w:cs="Trebuchet MS"/>
          <w:b/>
          <w:color w:val="000000"/>
          <w:sz w:val="28"/>
          <w:szCs w:val="28"/>
        </w:rPr>
      </w:pPr>
      <w:r>
        <w:rPr>
          <w:rFonts w:ascii="Trebuchet MS" w:eastAsia="Trebuchet MS" w:hAnsi="Trebuchet MS" w:cs="Trebuchet MS"/>
          <w:b/>
          <w:color w:val="000000"/>
          <w:sz w:val="28"/>
          <w:szCs w:val="28"/>
        </w:rPr>
        <w:t>Přihláška</w:t>
      </w:r>
    </w:p>
    <w:p w14:paraId="68B34F83" w14:textId="77777777" w:rsidR="004B2CBD" w:rsidRDefault="00ED6898">
      <w:pPr>
        <w:spacing w:after="280"/>
        <w:jc w:val="center"/>
        <w:rPr>
          <w:sz w:val="22"/>
          <w:szCs w:val="22"/>
        </w:rPr>
      </w:pPr>
      <w:r>
        <w:rPr>
          <w:sz w:val="22"/>
          <w:szCs w:val="22"/>
        </w:rPr>
        <w:t>na letní tábor stálý, stanový</w:t>
      </w:r>
    </w:p>
    <w:p w14:paraId="41FE3B04" w14:textId="53F56787" w:rsidR="004B2CBD" w:rsidRDefault="00ED6898">
      <w:pPr>
        <w:rPr>
          <w:sz w:val="22"/>
          <w:szCs w:val="22"/>
        </w:rPr>
      </w:pPr>
      <w:r>
        <w:rPr>
          <w:sz w:val="22"/>
          <w:szCs w:val="22"/>
        </w:rPr>
        <w:t xml:space="preserve">Termín: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36CDC">
        <w:rPr>
          <w:sz w:val="22"/>
          <w:szCs w:val="22"/>
        </w:rPr>
        <w:t>1</w:t>
      </w:r>
      <w:r>
        <w:rPr>
          <w:sz w:val="22"/>
          <w:szCs w:val="22"/>
        </w:rPr>
        <w:t xml:space="preserve">. 7. - </w:t>
      </w:r>
      <w:r w:rsidR="00236CDC">
        <w:rPr>
          <w:sz w:val="22"/>
          <w:szCs w:val="22"/>
        </w:rPr>
        <w:t>19</w:t>
      </w:r>
      <w:r>
        <w:rPr>
          <w:sz w:val="22"/>
          <w:szCs w:val="22"/>
        </w:rPr>
        <w:t>. 7. 202</w:t>
      </w:r>
      <w:r w:rsidR="00236CDC">
        <w:rPr>
          <w:sz w:val="22"/>
          <w:szCs w:val="22"/>
        </w:rPr>
        <w:t>5</w:t>
      </w:r>
    </w:p>
    <w:p w14:paraId="512AEDE8" w14:textId="77777777" w:rsidR="004B2CBD" w:rsidRDefault="00ED6898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Místo pobytu: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Sloup v Moravském Krasu</w:t>
      </w:r>
    </w:p>
    <w:p w14:paraId="76F5B4DF" w14:textId="33467EF3" w:rsidR="00ED6898" w:rsidRDefault="00ED6898" w:rsidP="00ED6898">
      <w:pPr>
        <w:spacing w:after="120"/>
        <w:rPr>
          <w:sz w:val="22"/>
          <w:szCs w:val="22"/>
        </w:rPr>
      </w:pPr>
      <w:r>
        <w:rPr>
          <w:sz w:val="22"/>
          <w:szCs w:val="22"/>
        </w:rPr>
        <w:t>Celková cena tábora je:</w:t>
      </w:r>
      <w:r>
        <w:rPr>
          <w:sz w:val="22"/>
          <w:szCs w:val="22"/>
        </w:rPr>
        <w:tab/>
      </w:r>
      <w:r w:rsidR="002D58C4"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  <w:r w:rsidR="002D58C4">
        <w:rPr>
          <w:sz w:val="22"/>
          <w:szCs w:val="22"/>
        </w:rPr>
        <w:t>9</w:t>
      </w:r>
      <w:bookmarkStart w:id="1" w:name="_GoBack"/>
      <w:bookmarkEnd w:id="1"/>
      <w:r>
        <w:rPr>
          <w:sz w:val="22"/>
          <w:szCs w:val="22"/>
        </w:rPr>
        <w:t>00 Kč</w:t>
      </w:r>
    </w:p>
    <w:p w14:paraId="4B28B5D0" w14:textId="4A841035" w:rsidR="004B2CBD" w:rsidRDefault="00ED6898">
      <w:pPr>
        <w:rPr>
          <w:sz w:val="22"/>
          <w:szCs w:val="22"/>
        </w:rPr>
      </w:pPr>
      <w:r>
        <w:rPr>
          <w:sz w:val="22"/>
          <w:szCs w:val="22"/>
        </w:rPr>
        <w:t xml:space="preserve">Přihláška by měla být odevzdána nejpozději do </w:t>
      </w:r>
      <w:r w:rsidR="009910D3">
        <w:rPr>
          <w:sz w:val="22"/>
          <w:szCs w:val="22"/>
        </w:rPr>
        <w:t>30.</w:t>
      </w:r>
      <w:r w:rsidR="00236CDC">
        <w:rPr>
          <w:sz w:val="22"/>
          <w:szCs w:val="22"/>
        </w:rPr>
        <w:t xml:space="preserve"> </w:t>
      </w:r>
      <w:r w:rsidR="009910D3">
        <w:rPr>
          <w:sz w:val="22"/>
          <w:szCs w:val="22"/>
        </w:rPr>
        <w:t>5</w:t>
      </w:r>
      <w:r>
        <w:rPr>
          <w:sz w:val="22"/>
          <w:szCs w:val="22"/>
        </w:rPr>
        <w:t>. 202</w:t>
      </w:r>
      <w:r w:rsidR="00236CDC">
        <w:rPr>
          <w:sz w:val="22"/>
          <w:szCs w:val="22"/>
        </w:rPr>
        <w:t>5</w:t>
      </w:r>
    </w:p>
    <w:p w14:paraId="73D3CE7E" w14:textId="6B2D78E6" w:rsidR="004B2CBD" w:rsidRDefault="00ED6898">
      <w:pPr>
        <w:rPr>
          <w:sz w:val="22"/>
          <w:szCs w:val="22"/>
        </w:rPr>
      </w:pPr>
      <w:r>
        <w:rPr>
          <w:sz w:val="22"/>
          <w:szCs w:val="22"/>
        </w:rPr>
        <w:t>Táborový poplatek by měl být uhrazen nejpozději do 21. 6. 202</w:t>
      </w:r>
      <w:r w:rsidR="00236CDC">
        <w:rPr>
          <w:sz w:val="22"/>
          <w:szCs w:val="22"/>
        </w:rPr>
        <w:t>5</w:t>
      </w:r>
    </w:p>
    <w:p w14:paraId="1FA5A120" w14:textId="77777777" w:rsidR="004B2CBD" w:rsidRDefault="00ED6898">
      <w:pPr>
        <w:rPr>
          <w:sz w:val="22"/>
          <w:szCs w:val="22"/>
        </w:rPr>
      </w:pPr>
      <w:r>
        <w:rPr>
          <w:sz w:val="22"/>
          <w:szCs w:val="22"/>
        </w:rPr>
        <w:t xml:space="preserve">Bankovní spojení: Fio banka a.s., </w:t>
      </w:r>
      <w:proofErr w:type="spellStart"/>
      <w:proofErr w:type="gramStart"/>
      <w:r>
        <w:rPr>
          <w:sz w:val="22"/>
          <w:szCs w:val="22"/>
        </w:rPr>
        <w:t>č.ú</w:t>
      </w:r>
      <w:proofErr w:type="spellEnd"/>
      <w:r>
        <w:rPr>
          <w:sz w:val="22"/>
          <w:szCs w:val="22"/>
        </w:rPr>
        <w:t>.:</w:t>
      </w:r>
      <w:proofErr w:type="gramEnd"/>
      <w:r>
        <w:rPr>
          <w:sz w:val="22"/>
          <w:szCs w:val="22"/>
        </w:rPr>
        <w:t xml:space="preserve"> 2200175496 / 2010</w:t>
      </w:r>
    </w:p>
    <w:p w14:paraId="30230B16" w14:textId="77777777" w:rsidR="004B2CBD" w:rsidRDefault="004B2CBD">
      <w:pPr>
        <w:rPr>
          <w:sz w:val="22"/>
          <w:szCs w:val="22"/>
        </w:rPr>
      </w:pPr>
    </w:p>
    <w:p w14:paraId="4B6D2940" w14:textId="77777777" w:rsidR="004B2CBD" w:rsidRDefault="00ED6898">
      <w:pPr>
        <w:numPr>
          <w:ilvl w:val="0"/>
          <w:numId w:val="1"/>
        </w:numPr>
        <w:tabs>
          <w:tab w:val="left" w:pos="399"/>
        </w:tabs>
        <w:spacing w:before="120" w:after="12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Údaje o účastníkovi</w:t>
      </w:r>
    </w:p>
    <w:p w14:paraId="35D4696C" w14:textId="77777777" w:rsidR="004B2CBD" w:rsidRDefault="00ED6898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Jméno a příjmení účastníka: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RČ: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30DD20AA" w14:textId="77777777" w:rsidR="004B2CBD" w:rsidRDefault="00ED6898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Adresa bydliště: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PSČ: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2E3AD7BA" w14:textId="77777777" w:rsidR="004B2CBD" w:rsidRDefault="00ED6898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Jména a příjmení rodičů: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2272B65D" w14:textId="77777777" w:rsidR="004B2CBD" w:rsidRDefault="00ED6898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Telefon domů: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matka: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otec: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25CAE5AE" w14:textId="77777777" w:rsidR="004B2CBD" w:rsidRDefault="00ED6898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E-mail na rodiče: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73D9FA28" w14:textId="77777777" w:rsidR="004B2CBD" w:rsidRDefault="00ED6898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Zdravotní pojišťovna: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C5EC858" w14:textId="77777777" w:rsidR="004B2CBD" w:rsidRDefault="00ED6898">
      <w:pPr>
        <w:tabs>
          <w:tab w:val="left" w:pos="399"/>
        </w:tabs>
        <w:spacing w:before="120" w:after="120"/>
        <w:ind w:left="360"/>
        <w:jc w:val="both"/>
      </w:pPr>
      <w:r>
        <w:rPr>
          <w:sz w:val="22"/>
          <w:szCs w:val="22"/>
        </w:rPr>
        <w:t>Způsob úhrady táborového poplatku:</w:t>
      </w:r>
      <w:r>
        <w:rPr>
          <w:sz w:val="22"/>
          <w:szCs w:val="22"/>
        </w:rPr>
        <w:tab/>
      </w:r>
      <w:r>
        <w:t>hotově</w:t>
      </w:r>
      <w:r>
        <w:tab/>
      </w:r>
      <w:r>
        <w:tab/>
        <w:t>převodem</w:t>
      </w:r>
      <w:r>
        <w:tab/>
      </w:r>
      <w:r>
        <w:rPr>
          <w:sz w:val="22"/>
          <w:szCs w:val="22"/>
        </w:rPr>
        <w:t>zaměstnavatel</w:t>
      </w:r>
    </w:p>
    <w:p w14:paraId="2B389C88" w14:textId="77777777" w:rsidR="004B2CBD" w:rsidRDefault="00ED6898">
      <w:pPr>
        <w:tabs>
          <w:tab w:val="left" w:pos="399"/>
        </w:tabs>
        <w:spacing w:before="120" w:after="120"/>
        <w:ind w:left="36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Plátce táborového poplatku-podnik: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35D9C89A" w14:textId="77777777" w:rsidR="004B2CBD" w:rsidRDefault="00ED6898">
      <w:pPr>
        <w:spacing w:before="120" w:after="480"/>
        <w:ind w:left="357"/>
        <w:rPr>
          <w:sz w:val="22"/>
          <w:szCs w:val="22"/>
        </w:rPr>
      </w:pPr>
      <w:r>
        <w:rPr>
          <w:sz w:val="22"/>
          <w:szCs w:val="22"/>
        </w:rPr>
        <w:t xml:space="preserve">Každý účastník tábora podléhá táborovému řádu a podrobí se pokynům vedoucích tábora. Nedodržení táborového řádu může být potrestáno i vyloučením z tábora, bez finanční náhrady. Kdo opustí tábor bez vážného důvodu, ztrácí nárok na vrácení části táborového poplatku. </w:t>
      </w:r>
    </w:p>
    <w:p w14:paraId="7EF18273" w14:textId="77777777" w:rsidR="004B2CBD" w:rsidRDefault="00ED6898">
      <w:pPr>
        <w:spacing w:before="120"/>
        <w:ind w:left="357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Datum vyplnění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12267310" w14:textId="77777777" w:rsidR="004B2CBD" w:rsidRDefault="00ED6898">
      <w:pPr>
        <w:spacing w:after="480"/>
        <w:ind w:left="4956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Podpis rodičů</w:t>
      </w:r>
    </w:p>
    <w:p w14:paraId="6818D4E6" w14:textId="77777777" w:rsidR="004B2CBD" w:rsidRDefault="00ED6898">
      <w:pPr>
        <w:numPr>
          <w:ilvl w:val="0"/>
          <w:numId w:val="1"/>
        </w:numPr>
        <w:spacing w:before="120" w:after="120"/>
        <w:rPr>
          <w:b/>
          <w:u w:val="single"/>
        </w:rPr>
      </w:pPr>
      <w:r>
        <w:rPr>
          <w:b/>
          <w:u w:val="single"/>
        </w:rPr>
        <w:t>Potvrzení o zdravotní prohlídce</w:t>
      </w:r>
    </w:p>
    <w:p w14:paraId="1BAC5C37" w14:textId="77777777" w:rsidR="00ED6898" w:rsidRDefault="00ED6898">
      <w:pPr>
        <w:spacing w:before="120" w:after="120"/>
        <w:ind w:left="360"/>
        <w:rPr>
          <w:sz w:val="22"/>
          <w:szCs w:val="22"/>
          <w:u w:val="single"/>
        </w:rPr>
      </w:pPr>
      <w:r>
        <w:rPr>
          <w:sz w:val="22"/>
          <w:szCs w:val="22"/>
        </w:rPr>
        <w:t>Prodělané choroby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3E5A6998" w14:textId="77777777" w:rsidR="004B2CBD" w:rsidRDefault="00ED6898">
      <w:pPr>
        <w:spacing w:before="120" w:after="120"/>
        <w:ind w:left="36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2D91CE3A" w14:textId="77777777" w:rsidR="004B2CBD" w:rsidRDefault="00ED6898">
      <w:pPr>
        <w:spacing w:before="120" w:after="120"/>
        <w:ind w:left="360"/>
        <w:rPr>
          <w:sz w:val="22"/>
          <w:szCs w:val="22"/>
          <w:u w:val="single"/>
        </w:rPr>
      </w:pPr>
      <w:r>
        <w:rPr>
          <w:sz w:val="22"/>
          <w:szCs w:val="22"/>
        </w:rPr>
        <w:t>Sérum proti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ED689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obdržel(a) dne: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DA15106" w14:textId="77777777" w:rsidR="004B2CBD" w:rsidRDefault="00ED6898">
      <w:pPr>
        <w:spacing w:before="120" w:after="120"/>
        <w:ind w:left="360"/>
        <w:rPr>
          <w:sz w:val="22"/>
          <w:szCs w:val="22"/>
          <w:u w:val="single"/>
        </w:rPr>
      </w:pPr>
      <w:r>
        <w:rPr>
          <w:sz w:val="22"/>
          <w:szCs w:val="22"/>
        </w:rPr>
        <w:t>Očkování proti: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0AE37BC" w14:textId="77777777" w:rsidR="004B2CBD" w:rsidRDefault="00ED6898">
      <w:pPr>
        <w:spacing w:before="120" w:after="120"/>
        <w:ind w:left="360"/>
        <w:rPr>
          <w:sz w:val="22"/>
          <w:szCs w:val="22"/>
          <w:u w:val="single"/>
        </w:rPr>
      </w:pPr>
      <w:r>
        <w:rPr>
          <w:sz w:val="22"/>
          <w:szCs w:val="22"/>
        </w:rPr>
        <w:t>Zvláštní opatrnost při: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769CF7FE" w14:textId="77777777" w:rsidR="004B2CBD" w:rsidRDefault="00ED6898">
      <w:pPr>
        <w:spacing w:before="120" w:after="120"/>
        <w:ind w:left="360"/>
        <w:rPr>
          <w:sz w:val="22"/>
          <w:szCs w:val="22"/>
          <w:u w:val="single"/>
        </w:rPr>
      </w:pPr>
      <w:r>
        <w:rPr>
          <w:sz w:val="22"/>
          <w:szCs w:val="22"/>
        </w:rPr>
        <w:t>Trvale užívané léky: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7EE2BD29" w14:textId="77777777" w:rsidR="004B2CBD" w:rsidRDefault="00ED6898" w:rsidP="00ED6898">
      <w:pPr>
        <w:numPr>
          <w:ilvl w:val="0"/>
          <w:numId w:val="2"/>
        </w:numPr>
        <w:spacing w:before="240" w:after="120"/>
        <w:rPr>
          <w:sz w:val="22"/>
          <w:szCs w:val="22"/>
        </w:rPr>
      </w:pPr>
      <w:r>
        <w:rPr>
          <w:sz w:val="22"/>
          <w:szCs w:val="22"/>
        </w:rPr>
        <w:t>Je zdráv(a) a může se zúčastnit letního stanového tábora: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ano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ne</w:t>
      </w:r>
    </w:p>
    <w:p w14:paraId="5B7FD1B1" w14:textId="77777777" w:rsidR="004B2CBD" w:rsidRDefault="00ED6898">
      <w:pPr>
        <w:numPr>
          <w:ilvl w:val="0"/>
          <w:numId w:val="2"/>
        </w:num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Nemůže se zúčastnit tábora z důvodu: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519C609F" w14:textId="77777777" w:rsidR="004B2CBD" w:rsidRDefault="00ED6898">
      <w:pPr>
        <w:spacing w:before="720" w:after="120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  <w:u w:val="single"/>
        </w:rPr>
        <w:t>V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dne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77338E1F" w14:textId="77777777" w:rsidR="004B2CBD" w:rsidRDefault="00ED6898">
      <w:pPr>
        <w:spacing w:before="120" w:after="12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FE03DB7" wp14:editId="28AC5219">
            <wp:simplePos x="0" y="0"/>
            <wp:positionH relativeFrom="margin">
              <wp:align>center</wp:align>
            </wp:positionH>
            <wp:positionV relativeFrom="paragraph">
              <wp:posOffset>272415</wp:posOffset>
            </wp:positionV>
            <wp:extent cx="876300" cy="271780"/>
            <wp:effectExtent l="0" t="0" r="0" b="0"/>
            <wp:wrapNone/>
            <wp:docPr id="5" name="image1.png" descr="Obsah obrázku logo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bsah obrázku logo&#10;&#10;Popis byl vytvořen automaticky"/>
                    <pic:cNvPicPr preferRelativeResize="0"/>
                  </pic:nvPicPr>
                  <pic:blipFill>
                    <a:blip r:embed="rId6"/>
                    <a:srcRect l="6765" t="32438" r="6614" b="3230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71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razítko a podpis lékaře</w:t>
      </w:r>
    </w:p>
    <w:sectPr w:rsidR="004B2CBD">
      <w:pgSz w:w="11906" w:h="16838"/>
      <w:pgMar w:top="1418" w:right="1151" w:bottom="1418" w:left="1151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strangelo Edessa">
    <w:panose1 w:val="00000000000000000000"/>
    <w:charset w:val="01"/>
    <w:family w:val="roman"/>
    <w:pitch w:val="variable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D367B"/>
    <w:multiLevelType w:val="multilevel"/>
    <w:tmpl w:val="A814862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1E27F6F"/>
    <w:multiLevelType w:val="multilevel"/>
    <w:tmpl w:val="5930E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CBD"/>
    <w:rsid w:val="00236CDC"/>
    <w:rsid w:val="002D58C4"/>
    <w:rsid w:val="004B2CBD"/>
    <w:rsid w:val="008C4B72"/>
    <w:rsid w:val="009910D3"/>
    <w:rsid w:val="00CE2A3D"/>
    <w:rsid w:val="00ED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4932"/>
  <w15:docId w15:val="{F290DF63-5EE4-421D-9D79-91F014DD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91747"/>
  </w:style>
  <w:style w:type="paragraph" w:styleId="Nadpis1">
    <w:name w:val="heading 1"/>
    <w:basedOn w:val="Normln"/>
    <w:next w:val="Normln"/>
    <w:qFormat/>
    <w:rsid w:val="00F122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F122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F122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B56A9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adpis10">
    <w:name w:val="_Nadpis 1"/>
    <w:basedOn w:val="Nadpis1"/>
    <w:rsid w:val="00F1227C"/>
    <w:pPr>
      <w:tabs>
        <w:tab w:val="left" w:pos="1980"/>
      </w:tabs>
      <w:spacing w:after="120"/>
      <w:jc w:val="center"/>
    </w:pPr>
    <w:rPr>
      <w:rFonts w:ascii="Trebuchet MS" w:eastAsia="MS Mincho" w:hAnsi="Trebuchet MS"/>
    </w:rPr>
  </w:style>
  <w:style w:type="paragraph" w:customStyle="1" w:styleId="Nadpis20">
    <w:name w:val="_Nadpis 2"/>
    <w:basedOn w:val="Nadpis2"/>
    <w:rsid w:val="00F1227C"/>
    <w:pPr>
      <w:spacing w:before="120" w:after="120"/>
      <w:jc w:val="center"/>
    </w:pPr>
    <w:rPr>
      <w:rFonts w:ascii="Estrangelo Edessa" w:hAnsi="Estrangelo Edessa"/>
      <w:sz w:val="24"/>
      <w:szCs w:val="24"/>
    </w:rPr>
  </w:style>
  <w:style w:type="paragraph" w:customStyle="1" w:styleId="Nadpis30">
    <w:name w:val="_Nadpis 3"/>
    <w:basedOn w:val="Nadpis3"/>
    <w:rsid w:val="00F1227C"/>
    <w:pPr>
      <w:spacing w:before="120" w:after="120"/>
    </w:pPr>
    <w:rPr>
      <w:rFonts w:ascii="MV Boli" w:hAnsi="MV Boli"/>
      <w:sz w:val="24"/>
      <w:szCs w:val="24"/>
    </w:rPr>
  </w:style>
  <w:style w:type="paragraph" w:customStyle="1" w:styleId="Normln0">
    <w:name w:val="_Normální"/>
    <w:basedOn w:val="Normln"/>
    <w:rsid w:val="00F1227C"/>
    <w:rPr>
      <w:rFonts w:ascii="Sylfaen" w:hAnsi="Sylfaen"/>
    </w:rPr>
  </w:style>
  <w:style w:type="paragraph" w:customStyle="1" w:styleId="normln1">
    <w:name w:val="*normální"/>
    <w:rsid w:val="006A1928"/>
    <w:pPr>
      <w:jc w:val="both"/>
    </w:pPr>
    <w:rPr>
      <w:rFonts w:ascii="Garamond" w:eastAsia="MS Mincho" w:hAnsi="Garamond"/>
    </w:rPr>
  </w:style>
  <w:style w:type="paragraph" w:customStyle="1" w:styleId="Nadpis31">
    <w:name w:val="*Nadpis 3"/>
    <w:next w:val="normln1"/>
    <w:rsid w:val="006A1928"/>
    <w:pPr>
      <w:spacing w:before="120" w:after="120"/>
      <w:outlineLvl w:val="2"/>
    </w:pPr>
    <w:rPr>
      <w:rFonts w:ascii="MV Boli" w:eastAsia="MS Mincho" w:hAnsi="MV Boli" w:cs="Arial"/>
      <w:b/>
      <w:bCs/>
      <w:i/>
    </w:rPr>
  </w:style>
  <w:style w:type="paragraph" w:customStyle="1" w:styleId="Nadpis21">
    <w:name w:val="*Nadpis 2"/>
    <w:next w:val="Nadpis31"/>
    <w:rsid w:val="006A1928"/>
    <w:pPr>
      <w:spacing w:before="120" w:after="120"/>
      <w:jc w:val="center"/>
      <w:outlineLvl w:val="1"/>
    </w:pPr>
    <w:rPr>
      <w:rFonts w:ascii="Estrangelo Edessa" w:eastAsia="MS Mincho" w:hAnsi="Estrangelo Edessa" w:cs="Arial"/>
      <w:b/>
      <w:bCs/>
      <w:iCs/>
      <w:sz w:val="26"/>
    </w:rPr>
  </w:style>
  <w:style w:type="paragraph" w:customStyle="1" w:styleId="Nadpis11">
    <w:name w:val="*Nadpis 1"/>
    <w:next w:val="Nadpis21"/>
    <w:rsid w:val="006A1928"/>
    <w:pPr>
      <w:spacing w:before="240" w:after="240"/>
      <w:jc w:val="center"/>
      <w:outlineLvl w:val="0"/>
    </w:pPr>
    <w:rPr>
      <w:rFonts w:ascii="Trebuchet MS" w:eastAsia="MS Mincho" w:hAnsi="Trebuchet MS" w:cs="Arial"/>
      <w:b/>
      <w:bCs/>
      <w:kern w:val="32"/>
      <w:sz w:val="32"/>
      <w:szCs w:val="32"/>
    </w:rPr>
  </w:style>
  <w:style w:type="character" w:customStyle="1" w:styleId="Nadpis4Char">
    <w:name w:val="Nadpis 4 Char"/>
    <w:link w:val="Nadpis4"/>
    <w:semiHidden/>
    <w:rsid w:val="00B56A90"/>
    <w:rPr>
      <w:rFonts w:ascii="Calibri" w:eastAsia="Times New Roman" w:hAnsi="Calibri" w:cs="Times New Roman"/>
      <w:b/>
      <w:bCs/>
      <w:sz w:val="28"/>
      <w:szCs w:val="28"/>
    </w:rPr>
  </w:style>
  <w:style w:type="character" w:styleId="Siln">
    <w:name w:val="Strong"/>
    <w:uiPriority w:val="22"/>
    <w:qFormat/>
    <w:rsid w:val="00B56A90"/>
    <w:rPr>
      <w:b/>
      <w:bCs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SdI/gwa1v7EpEEYwN1u3gIiHG/w==">AMUW2mXF3nj66srs3o737n7zY4GTj5Kruf7HdrMiJpbbmBnFANT6b/hvD2yq2iZLBYG0Pg8ADWwZtib8tUO5oP2oQbLE1ykapplwsxPsRnqEMFedrQInQJnvg/FkH9byFf96B/N9GyfR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10B77A12</Template>
  <TotalTime>1</TotalTime>
  <Pages>1</Pages>
  <Words>204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Pudich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Mišička</dc:creator>
  <cp:lastModifiedBy>Jiří Pudich</cp:lastModifiedBy>
  <cp:revision>4</cp:revision>
  <dcterms:created xsi:type="dcterms:W3CDTF">2025-04-29T13:56:00Z</dcterms:created>
  <dcterms:modified xsi:type="dcterms:W3CDTF">2025-06-10T10:09:00Z</dcterms:modified>
</cp:coreProperties>
</file>